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80D5A" w:rsidRPr="005F1AC2" w:rsidRDefault="00324F53">
      <w:pPr>
        <w:rPr>
          <w:rFonts w:cstheme="minorHAnsi"/>
          <w:noProof/>
          <w:sz w:val="20"/>
          <w:szCs w:val="20"/>
        </w:rPr>
      </w:pPr>
      <w:r w:rsidRPr="005F1AC2">
        <w:rPr>
          <w:rFonts w:cstheme="minorHAnsi"/>
          <w:noProof/>
          <w:sz w:val="20"/>
          <w:szCs w:val="20"/>
        </w:rPr>
        <w:drawing>
          <wp:inline distT="114300" distB="114300" distL="114300" distR="114300" wp14:anchorId="79FD66F2" wp14:editId="09634AA1">
            <wp:extent cx="6120130" cy="2223244"/>
            <wp:effectExtent l="0" t="0" r="127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2232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A692B" w:rsidRPr="005F1AC2" w:rsidRDefault="001A692B" w:rsidP="001A692B">
      <w:pPr>
        <w:rPr>
          <w:rFonts w:cstheme="minorHAnsi"/>
          <w:sz w:val="20"/>
          <w:szCs w:val="20"/>
        </w:rPr>
      </w:pPr>
    </w:p>
    <w:p w:rsidR="00E43AB7" w:rsidRPr="005F1AC2" w:rsidRDefault="00E43AB7" w:rsidP="001A692B">
      <w:pPr>
        <w:rPr>
          <w:rFonts w:cstheme="minorHAnsi"/>
          <w:sz w:val="20"/>
          <w:szCs w:val="20"/>
        </w:rPr>
      </w:pPr>
    </w:p>
    <w:p w:rsidR="00E43AB7" w:rsidRPr="005F1AC2" w:rsidRDefault="00E43AB7" w:rsidP="001A692B">
      <w:pPr>
        <w:rPr>
          <w:rFonts w:cstheme="minorHAnsi"/>
          <w:sz w:val="20"/>
          <w:szCs w:val="20"/>
        </w:rPr>
      </w:pPr>
    </w:p>
    <w:p w:rsidR="00E43AB7" w:rsidRPr="005F1AC2" w:rsidRDefault="00E43AB7" w:rsidP="001A692B">
      <w:pPr>
        <w:rPr>
          <w:rFonts w:cstheme="minorHAnsi"/>
          <w:sz w:val="20"/>
          <w:szCs w:val="20"/>
        </w:rPr>
      </w:pPr>
    </w:p>
    <w:p w:rsidR="001A692B" w:rsidRPr="005F1AC2" w:rsidRDefault="001A692B" w:rsidP="00E43AB7">
      <w:pPr>
        <w:jc w:val="center"/>
        <w:rPr>
          <w:rFonts w:cstheme="minorHAnsi"/>
          <w:sz w:val="20"/>
          <w:szCs w:val="20"/>
        </w:rPr>
      </w:pPr>
      <w:r w:rsidRPr="005F1AC2">
        <w:rPr>
          <w:rFonts w:cstheme="minorHAnsi"/>
          <w:sz w:val="20"/>
          <w:szCs w:val="20"/>
        </w:rPr>
        <w:t>TABELLA AUTOVALUTAZIONE TITOLI</w:t>
      </w:r>
    </w:p>
    <w:p w:rsidR="001A692B" w:rsidRPr="005F1AC2" w:rsidRDefault="001A692B" w:rsidP="001A692B">
      <w:pPr>
        <w:rPr>
          <w:rFonts w:cstheme="minorHAnsi"/>
          <w:sz w:val="20"/>
          <w:szCs w:val="20"/>
        </w:rPr>
      </w:pPr>
    </w:p>
    <w:p w:rsidR="001A692B" w:rsidRPr="005F1AC2" w:rsidRDefault="001A692B" w:rsidP="001A692B">
      <w:pPr>
        <w:rPr>
          <w:rFonts w:cstheme="minorHAnsi"/>
          <w:sz w:val="20"/>
          <w:szCs w:val="20"/>
        </w:rPr>
      </w:pPr>
      <w:r w:rsidRPr="005F1AC2">
        <w:rPr>
          <w:rFonts w:cstheme="minorHAnsi"/>
          <w:sz w:val="20"/>
          <w:szCs w:val="20"/>
        </w:rPr>
        <w:t>TITOLI DI ACCESSO</w:t>
      </w:r>
    </w:p>
    <w:p w:rsidR="001A692B" w:rsidRPr="005F1AC2" w:rsidRDefault="001A692B" w:rsidP="001A692B">
      <w:pPr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40"/>
        <w:gridCol w:w="3568"/>
      </w:tblGrid>
      <w:tr w:rsidR="006A3602" w:rsidRPr="005F1AC2" w:rsidTr="007C225B">
        <w:trPr>
          <w:trHeight w:val="317"/>
        </w:trPr>
        <w:tc>
          <w:tcPr>
            <w:tcW w:w="5240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Titolo Richiesto</w:t>
            </w:r>
          </w:p>
        </w:tc>
        <w:tc>
          <w:tcPr>
            <w:tcW w:w="3568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Data Del Conseguimento</w:t>
            </w:r>
          </w:p>
        </w:tc>
      </w:tr>
      <w:tr w:rsidR="001A692B" w:rsidRPr="005F1AC2" w:rsidTr="007C225B">
        <w:trPr>
          <w:trHeight w:val="317"/>
        </w:trPr>
        <w:tc>
          <w:tcPr>
            <w:tcW w:w="5240" w:type="dxa"/>
          </w:tcPr>
          <w:p w:rsidR="001A692B" w:rsidRPr="005F1AC2" w:rsidRDefault="001A692B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 xml:space="preserve">Laurea magistrale o vecchio ordinamento </w:t>
            </w:r>
            <w:proofErr w:type="gramStart"/>
            <w:r w:rsidR="004A139D" w:rsidRPr="005F1AC2">
              <w:rPr>
                <w:rFonts w:cstheme="minorHAnsi"/>
                <w:sz w:val="20"/>
                <w:szCs w:val="20"/>
              </w:rPr>
              <w:t xml:space="preserve">di </w:t>
            </w:r>
            <w:r w:rsidRPr="005F1AC2">
              <w:rPr>
                <w:rFonts w:cstheme="minorHAnsi"/>
                <w:sz w:val="20"/>
                <w:szCs w:val="20"/>
              </w:rPr>
              <w:t xml:space="preserve"> Lingua</w:t>
            </w:r>
            <w:proofErr w:type="gramEnd"/>
            <w:r w:rsidR="004A139D" w:rsidRPr="005F1AC2">
              <w:rPr>
                <w:rFonts w:cstheme="minorHAnsi"/>
                <w:sz w:val="20"/>
                <w:szCs w:val="20"/>
              </w:rPr>
              <w:t xml:space="preserve"> Inglese, Francese, Spagnolo, Tedesco</w:t>
            </w:r>
            <w:r w:rsidRPr="005F1AC2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3568" w:type="dxa"/>
          </w:tcPr>
          <w:p w:rsidR="001A692B" w:rsidRPr="005F1AC2" w:rsidRDefault="001A692B" w:rsidP="007C225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692B" w:rsidRPr="005F1AC2" w:rsidTr="007C225B">
        <w:trPr>
          <w:trHeight w:val="304"/>
        </w:trPr>
        <w:tc>
          <w:tcPr>
            <w:tcW w:w="5240" w:type="dxa"/>
          </w:tcPr>
          <w:p w:rsidR="001A692B" w:rsidRPr="005F1AC2" w:rsidRDefault="001A692B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Certificazione C1/C</w:t>
            </w:r>
            <w:proofErr w:type="gramStart"/>
            <w:r w:rsidRPr="005F1AC2">
              <w:rPr>
                <w:rFonts w:cstheme="minorHAnsi"/>
                <w:sz w:val="20"/>
                <w:szCs w:val="20"/>
              </w:rPr>
              <w:t>2  Livello</w:t>
            </w:r>
            <w:proofErr w:type="gramEnd"/>
            <w:r w:rsidRPr="005F1AC2">
              <w:rPr>
                <w:rFonts w:cstheme="minorHAnsi"/>
                <w:sz w:val="20"/>
                <w:szCs w:val="20"/>
              </w:rPr>
              <w:t xml:space="preserve"> Proficiency</w:t>
            </w:r>
            <w:r w:rsidR="004A139D" w:rsidRPr="005F1AC2">
              <w:rPr>
                <w:rFonts w:cstheme="minorHAnsi"/>
                <w:sz w:val="20"/>
                <w:szCs w:val="20"/>
              </w:rPr>
              <w:t xml:space="preserve"> </w:t>
            </w:r>
            <w:r w:rsidR="004A139D" w:rsidRPr="005F1AC2">
              <w:rPr>
                <w:rFonts w:cstheme="minorHAnsi"/>
                <w:sz w:val="20"/>
                <w:szCs w:val="20"/>
              </w:rPr>
              <w:t>Inglese, Francese, Spagnolo, Tedesco</w:t>
            </w:r>
          </w:p>
        </w:tc>
        <w:tc>
          <w:tcPr>
            <w:tcW w:w="3568" w:type="dxa"/>
          </w:tcPr>
          <w:p w:rsidR="001A692B" w:rsidRPr="005F1AC2" w:rsidRDefault="001A692B" w:rsidP="007C225B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A692B" w:rsidRPr="005F1AC2" w:rsidTr="007C225B">
        <w:trPr>
          <w:trHeight w:val="304"/>
        </w:trPr>
        <w:tc>
          <w:tcPr>
            <w:tcW w:w="5240" w:type="dxa"/>
          </w:tcPr>
          <w:p w:rsidR="001A692B" w:rsidRPr="005F1AC2" w:rsidRDefault="001A692B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Madrelingua</w:t>
            </w:r>
            <w:r w:rsidR="004A139D" w:rsidRPr="005F1AC2">
              <w:rPr>
                <w:rFonts w:cstheme="minorHAnsi"/>
                <w:sz w:val="20"/>
                <w:szCs w:val="20"/>
              </w:rPr>
              <w:t xml:space="preserve"> </w:t>
            </w:r>
            <w:r w:rsidR="004A139D" w:rsidRPr="005F1AC2">
              <w:rPr>
                <w:rFonts w:cstheme="minorHAnsi"/>
                <w:sz w:val="20"/>
                <w:szCs w:val="20"/>
              </w:rPr>
              <w:t>Inglese, Francese, Spagnolo, Tedesco</w:t>
            </w:r>
          </w:p>
        </w:tc>
        <w:tc>
          <w:tcPr>
            <w:tcW w:w="3568" w:type="dxa"/>
          </w:tcPr>
          <w:p w:rsidR="001A692B" w:rsidRPr="005F1AC2" w:rsidRDefault="001A692B" w:rsidP="007C225B">
            <w:pPr>
              <w:rPr>
                <w:rFonts w:cstheme="minorHAnsi"/>
                <w:sz w:val="20"/>
                <w:szCs w:val="20"/>
              </w:rPr>
            </w:pPr>
          </w:p>
        </w:tc>
      </w:tr>
    </w:tbl>
    <w:p w:rsidR="005F1AC2" w:rsidRPr="005F1AC2" w:rsidRDefault="005F1AC2" w:rsidP="001A692B">
      <w:pPr>
        <w:rPr>
          <w:rFonts w:cstheme="minorHAnsi"/>
          <w:sz w:val="20"/>
          <w:szCs w:val="20"/>
        </w:rPr>
      </w:pPr>
    </w:p>
    <w:p w:rsidR="004A139D" w:rsidRPr="005F1AC2" w:rsidRDefault="004A139D" w:rsidP="001A692B">
      <w:pPr>
        <w:rPr>
          <w:rFonts w:cstheme="minorHAnsi"/>
          <w:sz w:val="20"/>
          <w:szCs w:val="20"/>
        </w:rPr>
      </w:pPr>
      <w:r w:rsidRPr="005F1AC2">
        <w:rPr>
          <w:rFonts w:cstheme="minorHAnsi"/>
          <w:sz w:val="20"/>
          <w:szCs w:val="20"/>
        </w:rPr>
        <w:t>*</w:t>
      </w:r>
      <w:r w:rsidR="005F1AC2" w:rsidRPr="005F1AC2">
        <w:rPr>
          <w:rFonts w:cstheme="minorHAnsi"/>
          <w:sz w:val="20"/>
          <w:szCs w:val="20"/>
        </w:rPr>
        <w:t>in caso di parità di titoli per l’accesso si darà precedenza alla lingua Inglese.</w:t>
      </w:r>
    </w:p>
    <w:p w:rsidR="005F1AC2" w:rsidRPr="005F1AC2" w:rsidRDefault="005F1AC2" w:rsidP="001A692B">
      <w:pPr>
        <w:rPr>
          <w:rFonts w:cstheme="minorHAnsi"/>
          <w:sz w:val="20"/>
          <w:szCs w:val="20"/>
        </w:rPr>
      </w:pPr>
    </w:p>
    <w:p w:rsidR="001A692B" w:rsidRPr="005F1AC2" w:rsidRDefault="001A692B" w:rsidP="001A692B">
      <w:pPr>
        <w:rPr>
          <w:rFonts w:cstheme="minorHAnsi"/>
          <w:sz w:val="20"/>
          <w:szCs w:val="20"/>
        </w:rPr>
      </w:pPr>
      <w:r w:rsidRPr="005F1AC2">
        <w:rPr>
          <w:rFonts w:cstheme="minorHAnsi"/>
          <w:sz w:val="20"/>
          <w:szCs w:val="20"/>
        </w:rPr>
        <w:t>TITOLI VALUTABILI</w:t>
      </w:r>
    </w:p>
    <w:p w:rsidR="001A692B" w:rsidRPr="005F1AC2" w:rsidRDefault="001A692B" w:rsidP="001A692B">
      <w:pPr>
        <w:rPr>
          <w:rFonts w:cstheme="minorHAnsi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437"/>
        <w:gridCol w:w="2775"/>
        <w:gridCol w:w="2416"/>
      </w:tblGrid>
      <w:tr w:rsidR="006A3602" w:rsidRPr="005F1AC2" w:rsidTr="006A3602">
        <w:trPr>
          <w:trHeight w:val="317"/>
        </w:trPr>
        <w:tc>
          <w:tcPr>
            <w:tcW w:w="4437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Titoli</w:t>
            </w:r>
          </w:p>
        </w:tc>
        <w:tc>
          <w:tcPr>
            <w:tcW w:w="2775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Punteggio</w:t>
            </w:r>
          </w:p>
        </w:tc>
        <w:tc>
          <w:tcPr>
            <w:tcW w:w="2416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Autovalutazione</w:t>
            </w:r>
          </w:p>
        </w:tc>
      </w:tr>
      <w:tr w:rsidR="006A3602" w:rsidRPr="005F1AC2" w:rsidTr="006A3602">
        <w:trPr>
          <w:trHeight w:val="317"/>
        </w:trPr>
        <w:tc>
          <w:tcPr>
            <w:tcW w:w="4437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Laurea magistrale o vecchio ordinamento di Lingua</w:t>
            </w:r>
            <w:r w:rsidR="005F1AC2" w:rsidRPr="005F1AC2">
              <w:rPr>
                <w:rFonts w:cstheme="minorHAnsi"/>
                <w:sz w:val="20"/>
                <w:szCs w:val="20"/>
              </w:rPr>
              <w:t xml:space="preserve"> Inglese/</w:t>
            </w:r>
            <w:r w:rsidRPr="005F1AC2">
              <w:rPr>
                <w:rFonts w:cstheme="minorHAnsi"/>
                <w:sz w:val="20"/>
                <w:szCs w:val="20"/>
              </w:rPr>
              <w:t xml:space="preserve"> Francese/ Tedesco/ Spagnolo </w:t>
            </w:r>
          </w:p>
        </w:tc>
        <w:tc>
          <w:tcPr>
            <w:tcW w:w="2775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 xml:space="preserve">5 punti per ogni titolo fino a un. Max di 10 </w:t>
            </w:r>
          </w:p>
        </w:tc>
        <w:tc>
          <w:tcPr>
            <w:tcW w:w="2416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A3602" w:rsidRPr="005F1AC2" w:rsidTr="006A3602">
        <w:trPr>
          <w:trHeight w:val="304"/>
        </w:trPr>
        <w:tc>
          <w:tcPr>
            <w:tcW w:w="4437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 xml:space="preserve">Certificazione C1/C2 Livello Proficiency </w:t>
            </w:r>
            <w:r w:rsidR="005F1AC2" w:rsidRPr="005F1AC2">
              <w:rPr>
                <w:rFonts w:cstheme="minorHAnsi"/>
                <w:sz w:val="20"/>
                <w:szCs w:val="20"/>
              </w:rPr>
              <w:t>Inglese/</w:t>
            </w:r>
            <w:r w:rsidRPr="005F1AC2">
              <w:rPr>
                <w:rFonts w:cstheme="minorHAnsi"/>
                <w:sz w:val="20"/>
                <w:szCs w:val="20"/>
              </w:rPr>
              <w:t>Tedesco/Spagnolo/ Francese</w:t>
            </w:r>
          </w:p>
        </w:tc>
        <w:tc>
          <w:tcPr>
            <w:tcW w:w="2775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5 punti per ogni titolo fino a un. Max di 10</w:t>
            </w:r>
          </w:p>
        </w:tc>
        <w:tc>
          <w:tcPr>
            <w:tcW w:w="2416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A3602" w:rsidRPr="005F1AC2" w:rsidTr="006A3602">
        <w:trPr>
          <w:trHeight w:val="304"/>
        </w:trPr>
        <w:tc>
          <w:tcPr>
            <w:tcW w:w="4437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 xml:space="preserve">Madrelingua </w:t>
            </w:r>
            <w:r w:rsidR="005F1AC2" w:rsidRPr="005F1AC2">
              <w:rPr>
                <w:rFonts w:cstheme="minorHAnsi"/>
                <w:sz w:val="20"/>
                <w:szCs w:val="20"/>
              </w:rPr>
              <w:t>Inglese/</w:t>
            </w:r>
            <w:r w:rsidRPr="005F1AC2">
              <w:rPr>
                <w:rFonts w:cstheme="minorHAnsi"/>
                <w:sz w:val="20"/>
                <w:szCs w:val="20"/>
              </w:rPr>
              <w:t>Tedesco/Spagnolo/ Francese</w:t>
            </w:r>
          </w:p>
        </w:tc>
        <w:tc>
          <w:tcPr>
            <w:tcW w:w="2775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5 punti per ogni titolo fino a un. Max di 10</w:t>
            </w:r>
          </w:p>
        </w:tc>
        <w:tc>
          <w:tcPr>
            <w:tcW w:w="2416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A3602" w:rsidRPr="005F1AC2" w:rsidTr="006A3602">
        <w:trPr>
          <w:trHeight w:val="304"/>
        </w:trPr>
        <w:tc>
          <w:tcPr>
            <w:tcW w:w="4437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Certificazione B1/B2 Livello Medium Tedesco/Spagnolo/ Francese</w:t>
            </w:r>
            <w:r w:rsidR="000E7312" w:rsidRPr="005F1AC2">
              <w:rPr>
                <w:rFonts w:cstheme="minorHAnsi"/>
                <w:sz w:val="20"/>
                <w:szCs w:val="20"/>
              </w:rPr>
              <w:t>/Inglese</w:t>
            </w:r>
          </w:p>
        </w:tc>
        <w:tc>
          <w:tcPr>
            <w:tcW w:w="2775" w:type="dxa"/>
          </w:tcPr>
          <w:p w:rsidR="006A3602" w:rsidRPr="005F1AC2" w:rsidRDefault="006A3602" w:rsidP="008D2A0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3 punti per ogni titolo</w:t>
            </w:r>
            <w:r w:rsidR="008D2A06" w:rsidRPr="005F1AC2">
              <w:rPr>
                <w:rFonts w:cstheme="minorHAnsi"/>
                <w:sz w:val="20"/>
                <w:szCs w:val="20"/>
              </w:rPr>
              <w:t xml:space="preserve"> fino</w:t>
            </w:r>
            <w:r w:rsidRPr="005F1AC2">
              <w:rPr>
                <w:rFonts w:cstheme="minorHAnsi"/>
                <w:sz w:val="20"/>
                <w:szCs w:val="20"/>
              </w:rPr>
              <w:t xml:space="preserve"> a un max di </w:t>
            </w:r>
            <w:r w:rsidR="00EF2755" w:rsidRPr="005F1AC2">
              <w:rPr>
                <w:rFonts w:cstheme="minorHAnsi"/>
                <w:sz w:val="20"/>
                <w:szCs w:val="20"/>
              </w:rPr>
              <w:t>6</w:t>
            </w:r>
            <w:r w:rsidRPr="005F1AC2">
              <w:rPr>
                <w:rFonts w:cstheme="minorHAnsi"/>
                <w:sz w:val="20"/>
                <w:szCs w:val="20"/>
              </w:rPr>
              <w:t xml:space="preserve"> punti</w:t>
            </w:r>
          </w:p>
        </w:tc>
        <w:tc>
          <w:tcPr>
            <w:tcW w:w="2416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6A3602" w:rsidRPr="005F1AC2" w:rsidTr="006A3602">
        <w:trPr>
          <w:trHeight w:val="304"/>
        </w:trPr>
        <w:tc>
          <w:tcPr>
            <w:tcW w:w="4437" w:type="dxa"/>
          </w:tcPr>
          <w:p w:rsidR="006A3602" w:rsidRPr="005F1AC2" w:rsidRDefault="006A3602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Avere fatto parte di gruppi</w:t>
            </w:r>
            <w:r w:rsidR="00EF2755" w:rsidRPr="005F1AC2">
              <w:rPr>
                <w:rFonts w:cstheme="minorHAnsi"/>
                <w:sz w:val="20"/>
                <w:szCs w:val="20"/>
              </w:rPr>
              <w:t xml:space="preserve"> di </w:t>
            </w:r>
            <w:r w:rsidRPr="005F1AC2">
              <w:rPr>
                <w:rFonts w:cstheme="minorHAnsi"/>
                <w:sz w:val="20"/>
                <w:szCs w:val="20"/>
              </w:rPr>
              <w:t>organizzazione Erasmus</w:t>
            </w:r>
            <w:r w:rsidR="00C20373" w:rsidRPr="005F1AC2">
              <w:rPr>
                <w:rFonts w:cstheme="minorHAnsi"/>
                <w:sz w:val="20"/>
                <w:szCs w:val="20"/>
              </w:rPr>
              <w:t xml:space="preserve"> nelle scuole</w:t>
            </w:r>
            <w:r w:rsidRPr="005F1AC2">
              <w:rPr>
                <w:rFonts w:cstheme="minorHAnsi"/>
                <w:sz w:val="20"/>
                <w:szCs w:val="20"/>
              </w:rPr>
              <w:t xml:space="preserve"> negli ultimi cinque anni</w:t>
            </w:r>
            <w:r w:rsidR="00C20373" w:rsidRPr="005F1AC2">
              <w:rPr>
                <w:rFonts w:cstheme="minorHAnsi"/>
                <w:sz w:val="20"/>
                <w:szCs w:val="20"/>
              </w:rPr>
              <w:t xml:space="preserve"> (esperienze documentate)</w:t>
            </w:r>
          </w:p>
        </w:tc>
        <w:tc>
          <w:tcPr>
            <w:tcW w:w="2775" w:type="dxa"/>
          </w:tcPr>
          <w:p w:rsidR="006A3602" w:rsidRPr="005F1AC2" w:rsidRDefault="006A3602" w:rsidP="008D2A0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2 punti per ogni esperienza per un max di 10 punti</w:t>
            </w:r>
          </w:p>
        </w:tc>
        <w:tc>
          <w:tcPr>
            <w:tcW w:w="2416" w:type="dxa"/>
          </w:tcPr>
          <w:p w:rsidR="006A3602" w:rsidRPr="005F1AC2" w:rsidRDefault="006A3602" w:rsidP="007C22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EF2755" w:rsidRPr="005F1AC2" w:rsidTr="006A3602">
        <w:trPr>
          <w:trHeight w:val="304"/>
        </w:trPr>
        <w:tc>
          <w:tcPr>
            <w:tcW w:w="4437" w:type="dxa"/>
          </w:tcPr>
          <w:p w:rsidR="00EF2755" w:rsidRPr="005F1AC2" w:rsidRDefault="00EF2755" w:rsidP="007C225B">
            <w:pPr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Esperienze</w:t>
            </w:r>
            <w:r w:rsidR="00381FBC" w:rsidRPr="005F1AC2">
              <w:rPr>
                <w:rFonts w:cstheme="minorHAnsi"/>
                <w:sz w:val="20"/>
                <w:szCs w:val="20"/>
              </w:rPr>
              <w:t xml:space="preserve"> documentate</w:t>
            </w:r>
            <w:r w:rsidRPr="005F1AC2">
              <w:rPr>
                <w:rFonts w:cstheme="minorHAnsi"/>
                <w:sz w:val="20"/>
                <w:szCs w:val="20"/>
              </w:rPr>
              <w:t xml:space="preserve"> di mobilità Erasmus</w:t>
            </w:r>
            <w:r w:rsidR="00381FBC" w:rsidRPr="005F1AC2">
              <w:rPr>
                <w:rFonts w:cstheme="minorHAnsi"/>
                <w:sz w:val="20"/>
                <w:szCs w:val="20"/>
              </w:rPr>
              <w:t xml:space="preserve"> negli ultimi cinque anni</w:t>
            </w:r>
          </w:p>
        </w:tc>
        <w:tc>
          <w:tcPr>
            <w:tcW w:w="2775" w:type="dxa"/>
          </w:tcPr>
          <w:p w:rsidR="00EF2755" w:rsidRPr="005F1AC2" w:rsidRDefault="00EF2755" w:rsidP="008D2A06">
            <w:pPr>
              <w:jc w:val="center"/>
              <w:rPr>
                <w:rFonts w:cstheme="minorHAnsi"/>
                <w:sz w:val="20"/>
                <w:szCs w:val="20"/>
              </w:rPr>
            </w:pPr>
            <w:r w:rsidRPr="005F1AC2">
              <w:rPr>
                <w:rFonts w:cstheme="minorHAnsi"/>
                <w:sz w:val="20"/>
                <w:szCs w:val="20"/>
              </w:rPr>
              <w:t>1 punto per ciascuna esperienza per un max 4</w:t>
            </w:r>
          </w:p>
        </w:tc>
        <w:tc>
          <w:tcPr>
            <w:tcW w:w="2416" w:type="dxa"/>
          </w:tcPr>
          <w:p w:rsidR="00EF2755" w:rsidRPr="005F1AC2" w:rsidRDefault="00EF2755" w:rsidP="007C225B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:rsidR="001A692B" w:rsidRPr="005F1AC2" w:rsidRDefault="001A692B" w:rsidP="001A692B">
      <w:pPr>
        <w:rPr>
          <w:rFonts w:cstheme="minorHAnsi"/>
          <w:sz w:val="20"/>
          <w:szCs w:val="20"/>
        </w:rPr>
      </w:pPr>
    </w:p>
    <w:p w:rsidR="001A692B" w:rsidRPr="005F1AC2" w:rsidRDefault="00C20373" w:rsidP="001A692B">
      <w:pPr>
        <w:tabs>
          <w:tab w:val="left" w:pos="1621"/>
        </w:tabs>
        <w:rPr>
          <w:rFonts w:cstheme="minorHAnsi"/>
          <w:sz w:val="20"/>
          <w:szCs w:val="20"/>
        </w:rPr>
      </w:pPr>
      <w:r w:rsidRPr="005F1AC2">
        <w:rPr>
          <w:rFonts w:cstheme="minorHAnsi"/>
          <w:sz w:val="20"/>
          <w:szCs w:val="20"/>
        </w:rPr>
        <w:t xml:space="preserve">Data </w:t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</w:r>
      <w:r w:rsidRPr="005F1AC2">
        <w:rPr>
          <w:rFonts w:cstheme="minorHAnsi"/>
          <w:sz w:val="20"/>
          <w:szCs w:val="20"/>
        </w:rPr>
        <w:tab/>
        <w:t>Firma</w:t>
      </w:r>
    </w:p>
    <w:sectPr w:rsidR="001A692B" w:rsidRPr="005F1A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692B"/>
    <w:rsid w:val="00084096"/>
    <w:rsid w:val="000C3AFC"/>
    <w:rsid w:val="000E7312"/>
    <w:rsid w:val="00100A1E"/>
    <w:rsid w:val="001A692B"/>
    <w:rsid w:val="00324F53"/>
    <w:rsid w:val="00381FBC"/>
    <w:rsid w:val="0045227C"/>
    <w:rsid w:val="004A139D"/>
    <w:rsid w:val="00500834"/>
    <w:rsid w:val="005F1AC2"/>
    <w:rsid w:val="006A3602"/>
    <w:rsid w:val="008348D5"/>
    <w:rsid w:val="008D2A06"/>
    <w:rsid w:val="00AE2AC0"/>
    <w:rsid w:val="00C20373"/>
    <w:rsid w:val="00CE5583"/>
    <w:rsid w:val="00E43AB7"/>
    <w:rsid w:val="00EF2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9D22394"/>
  <w15:chartTrackingRefBased/>
  <w15:docId w15:val="{6D7EA1C5-5911-7148-8824-BFD3A8897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A69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iancaguzzetta/Library/Group%20Containers/UBF8T346G9.Office/User%20Content.localized/Templates.localized/int%20new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 new.dotx</Template>
  <TotalTime>5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bianca guzzetta</cp:lastModifiedBy>
  <cp:revision>3</cp:revision>
  <dcterms:created xsi:type="dcterms:W3CDTF">2023-10-12T16:32:00Z</dcterms:created>
  <dcterms:modified xsi:type="dcterms:W3CDTF">2023-10-13T07:36:00Z</dcterms:modified>
</cp:coreProperties>
</file>