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579E" w:rsidRPr="006F150A" w:rsidRDefault="00324F53">
      <w:pPr>
        <w:rPr>
          <w:rFonts w:cstheme="minorHAnsi"/>
          <w:sz w:val="20"/>
          <w:szCs w:val="20"/>
        </w:rPr>
      </w:pPr>
      <w:r w:rsidRPr="006F150A">
        <w:rPr>
          <w:rFonts w:cstheme="minorHAnsi"/>
          <w:noProof/>
          <w:sz w:val="20"/>
          <w:szCs w:val="20"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F150A" w:rsidRPr="006F150A" w:rsidRDefault="006F150A" w:rsidP="006F150A">
      <w:pPr>
        <w:pStyle w:val="NormaleWeb"/>
        <w:jc w:val="center"/>
        <w:rPr>
          <w:rFonts w:asciiTheme="minorHAnsi" w:hAnsiTheme="minorHAnsi" w:cstheme="minorHAnsi"/>
          <w:sz w:val="20"/>
          <w:szCs w:val="20"/>
        </w:rPr>
      </w:pPr>
      <w:r w:rsidRPr="006F150A">
        <w:rPr>
          <w:rFonts w:asciiTheme="minorHAnsi" w:hAnsiTheme="minorHAnsi" w:cstheme="minorHAnsi"/>
          <w:b/>
          <w:bCs/>
          <w:sz w:val="20"/>
          <w:szCs w:val="20"/>
        </w:rPr>
        <w:t xml:space="preserve">ALLEGATO </w:t>
      </w:r>
      <w:r w:rsidRPr="006F150A">
        <w:rPr>
          <w:rFonts w:asciiTheme="minorHAnsi" w:hAnsiTheme="minorHAnsi" w:cstheme="minorHAnsi"/>
          <w:b/>
          <w:bCs/>
          <w:kern w:val="36"/>
          <w:sz w:val="20"/>
          <w:szCs w:val="20"/>
        </w:rPr>
        <w:t>DICHIARAZIONE DI DISPONIBILITÀ</w:t>
      </w:r>
    </w:p>
    <w:p w:rsidR="006F150A" w:rsidRPr="006F150A" w:rsidRDefault="006F150A" w:rsidP="006F150A">
      <w:pPr>
        <w:spacing w:before="100" w:beforeAutospacing="1" w:after="100" w:afterAutospacing="1"/>
        <w:jc w:val="center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Procedura per la tutela della continuità didattica sui posti di sostegno</w:t>
      </w: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br/>
      </w:r>
      <w:r w:rsidRPr="006F150A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Art. 13 O.M. n. 27 del 16 febbraio 2026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Il/La sottoscritto/a _______________________________________________nato/a </w:t>
      </w:r>
      <w:proofErr w:type="spellStart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a</w:t>
      </w:r>
      <w:proofErr w:type="spellEnd"/>
      <w:r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</w:t>
      </w: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______________ il _____________________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docente a tempo determinato in servizio presso l’I.C. “Principessa Elena di Napoli” per </w:t>
      </w:r>
      <w:proofErr w:type="spellStart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l’a.s.</w:t>
      </w:r>
      <w:proofErr w:type="spellEnd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2025/2026,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preso atto della circolare n. ___ del __________ e della procedura prevista dall’art. 13 dell’Ordinanza Ministeriale n. 27 del 16 febbraio 2026 concernente la tutela della continuità didattica sui posti di sostegno,</w:t>
      </w:r>
    </w:p>
    <w:p w:rsidR="006F150A" w:rsidRPr="006F150A" w:rsidRDefault="006F150A" w:rsidP="006F150A">
      <w:pPr>
        <w:spacing w:before="100" w:beforeAutospacing="1" w:after="100" w:afterAutospacing="1"/>
        <w:jc w:val="center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DICHIARA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□ di manifestare la propria disponibilità all’eventuale conferma sul posto di sostegno per </w:t>
      </w:r>
      <w:proofErr w:type="spellStart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l’a.s.</w:t>
      </w:r>
      <w:proofErr w:type="spellEnd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2026/2027 nell’ambito della procedura prevista dall’art. 13 dell’O.M. n. 27/2026;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oppure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□ di non manifestare la propria disponibilità all’eventuale conferma sul posto di sostegno per </w:t>
      </w:r>
      <w:proofErr w:type="spellStart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l’a.s.</w:t>
      </w:r>
      <w:proofErr w:type="spellEnd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2026/2027.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Il/La sottoscritto/a dichiara altresì di essere consapevole che la presente manifestazione di disponibilità:</w:t>
      </w:r>
    </w:p>
    <w:p w:rsidR="006F150A" w:rsidRPr="006F150A" w:rsidRDefault="006F150A" w:rsidP="006F150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costituisce esclusivamente adesione alla procedura prevista dalla normativa vigente;</w:t>
      </w:r>
    </w:p>
    <w:p w:rsidR="006F150A" w:rsidRPr="006F150A" w:rsidRDefault="006F150A" w:rsidP="006F150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non comporta alcun diritto soggettivo alla conferma dell'incarico;</w:t>
      </w:r>
    </w:p>
    <w:p w:rsidR="006F150A" w:rsidRPr="006F150A" w:rsidRDefault="006F150A" w:rsidP="006F150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non determina attribuzione automatica della supplenza per </w:t>
      </w:r>
      <w:proofErr w:type="spellStart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l’a.s.</w:t>
      </w:r>
      <w:proofErr w:type="spellEnd"/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2026/2027;</w:t>
      </w:r>
    </w:p>
    <w:p w:rsidR="006F150A" w:rsidRPr="006F150A" w:rsidRDefault="006F150A" w:rsidP="006F150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resta subordinata alla verifica delle condizioni previste dall’art. 13 dell’O.M. n. 27/2026 e alle successive operazioni di competenza dell’Amministrazione scolastica.</w:t>
      </w:r>
    </w:p>
    <w:p w:rsidR="006F150A" w:rsidRPr="006F150A" w:rsidRDefault="006F150A" w:rsidP="006F150A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Data ___________________</w:t>
      </w:r>
    </w:p>
    <w:p w:rsidR="006F150A" w:rsidRPr="006F150A" w:rsidRDefault="006F150A" w:rsidP="006F150A">
      <w:pPr>
        <w:spacing w:before="100" w:beforeAutospacing="1" w:after="100" w:afterAutospacing="1"/>
        <w:jc w:val="right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Firma del</w:t>
      </w:r>
      <w:r w:rsidR="00001B7F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>/della</w:t>
      </w:r>
      <w:r w:rsidRPr="006F150A"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  <w:t xml:space="preserve"> docente</w:t>
      </w:r>
    </w:p>
    <w:p w:rsidR="006F150A" w:rsidRPr="006F150A" w:rsidRDefault="006F150A" w:rsidP="006F150A">
      <w:pPr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</w:p>
    <w:p w:rsidR="006F150A" w:rsidRPr="006F150A" w:rsidRDefault="006F150A" w:rsidP="006F150A">
      <w:pPr>
        <w:tabs>
          <w:tab w:val="left" w:pos="1027"/>
        </w:tabs>
        <w:rPr>
          <w:rFonts w:cstheme="minorHAnsi"/>
          <w:sz w:val="20"/>
          <w:szCs w:val="20"/>
        </w:rPr>
      </w:pPr>
    </w:p>
    <w:sectPr w:rsidR="006F150A" w:rsidRPr="006F15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F764B"/>
    <w:multiLevelType w:val="multilevel"/>
    <w:tmpl w:val="55BA372E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0E1804"/>
    <w:multiLevelType w:val="multilevel"/>
    <w:tmpl w:val="2072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299287">
    <w:abstractNumId w:val="1"/>
  </w:num>
  <w:num w:numId="2" w16cid:durableId="189322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0A"/>
    <w:rsid w:val="00001B7F"/>
    <w:rsid w:val="00084096"/>
    <w:rsid w:val="000C3AFC"/>
    <w:rsid w:val="00324F53"/>
    <w:rsid w:val="0039708B"/>
    <w:rsid w:val="003A579E"/>
    <w:rsid w:val="00500834"/>
    <w:rsid w:val="00586333"/>
    <w:rsid w:val="006F150A"/>
    <w:rsid w:val="008348D5"/>
    <w:rsid w:val="00AE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EC82F-EC50-6049-AA6E-17DB42EA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F15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150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6F15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F1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%20ne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 new.dotx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bianca guzzetta</cp:lastModifiedBy>
  <cp:revision>2</cp:revision>
  <dcterms:created xsi:type="dcterms:W3CDTF">2026-06-03T12:25:00Z</dcterms:created>
  <dcterms:modified xsi:type="dcterms:W3CDTF">2026-06-03T12:25:00Z</dcterms:modified>
</cp:coreProperties>
</file>